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30F" w:rsidRPr="00E143AC" w:rsidRDefault="000A430F" w:rsidP="00AB685D">
      <w:pPr>
        <w:ind w:left="360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Сара Садыйкова исемендәге Тутай башлангыч                             </w:t>
      </w:r>
    </w:p>
    <w:p w:rsidR="000A430F" w:rsidRPr="00E143AC" w:rsidRDefault="000A430F" w:rsidP="00C81748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                         белем бирү мәктәбе</w:t>
      </w: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          Математикадан дәрес эшкәртмәсе</w:t>
      </w: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                         4А класс</w:t>
      </w: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          Тема:Арифметик урта.</w:t>
      </w: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41715C">
      <w:pPr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>Укытучы:Рахматуллина Рузилә Наил кызы</w:t>
      </w:r>
    </w:p>
    <w:p w:rsidR="000A430F" w:rsidRPr="00E143AC" w:rsidRDefault="000A430F" w:rsidP="001849BD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AB685D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E143AC"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                       2013ел</w:t>
      </w:r>
    </w:p>
    <w:p w:rsidR="000A430F" w:rsidRPr="00E143AC" w:rsidRDefault="000A430F" w:rsidP="00AB685D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val="tt-RU" w:eastAsia="ru-RU"/>
        </w:rPr>
        <w:t>1 укучы.</w:t>
      </w: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</w:pPr>
    </w:p>
    <w:p w:rsidR="000A430F" w:rsidRPr="00E143AC" w:rsidRDefault="000A430F" w:rsidP="006344DE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rStyle w:val="apple-converted-space"/>
          <w:b/>
          <w:bCs/>
          <w:i/>
          <w:iCs/>
          <w:sz w:val="28"/>
          <w:szCs w:val="28"/>
        </w:rPr>
        <w:t> </w:t>
      </w:r>
      <w:r w:rsidRPr="00E143AC">
        <w:rPr>
          <w:rStyle w:val="c5"/>
          <w:b/>
          <w:bCs/>
          <w:i/>
          <w:iCs/>
          <w:sz w:val="28"/>
          <w:szCs w:val="28"/>
        </w:rPr>
        <w:t> 4</w:t>
      </w:r>
      <w:r w:rsidRPr="00E143AC">
        <w:rPr>
          <w:rStyle w:val="c5"/>
          <w:b/>
          <w:bCs/>
          <w:i/>
          <w:iCs/>
          <w:sz w:val="28"/>
          <w:szCs w:val="28"/>
          <w:lang w:val="tt-RU"/>
        </w:rPr>
        <w:t xml:space="preserve">А </w:t>
      </w:r>
      <w:r w:rsidRPr="00E143AC">
        <w:rPr>
          <w:rStyle w:val="c5"/>
          <w:b/>
          <w:bCs/>
          <w:i/>
          <w:iCs/>
          <w:sz w:val="28"/>
          <w:szCs w:val="28"/>
        </w:rPr>
        <w:t>сыйныфта математика дәресе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jc w:val="both"/>
        <w:rPr>
          <w:i/>
          <w:iCs/>
          <w:sz w:val="28"/>
          <w:szCs w:val="28"/>
        </w:rPr>
      </w:pPr>
      <w:r w:rsidRPr="00E143AC">
        <w:rPr>
          <w:rStyle w:val="c2"/>
          <w:i/>
          <w:iCs/>
          <w:sz w:val="28"/>
          <w:szCs w:val="28"/>
          <w:u w:val="single"/>
        </w:rPr>
        <w:t> Тема</w:t>
      </w:r>
      <w:r w:rsidRPr="00E143AC">
        <w:rPr>
          <w:i/>
          <w:iCs/>
          <w:sz w:val="28"/>
          <w:szCs w:val="28"/>
        </w:rPr>
        <w:t>: Арифметик уртаны табу.</w:t>
      </w:r>
    </w:p>
    <w:p w:rsidR="000A430F" w:rsidRPr="00E143AC" w:rsidRDefault="000A430F" w:rsidP="00527562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Дәреснең максаты:</w:t>
      </w:r>
    </w:p>
    <w:p w:rsidR="000A430F" w:rsidRPr="00E143AC" w:rsidRDefault="000A430F" w:rsidP="00527562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-Арифметик урта  турында төшенчә;</w:t>
      </w:r>
    </w:p>
    <w:p w:rsidR="000A430F" w:rsidRPr="00E143AC" w:rsidRDefault="000A430F" w:rsidP="00527562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-Предметка һәм бирелгән темага балаларның кызыксынуын үстерүгә этәргеч ясау;</w:t>
      </w:r>
    </w:p>
    <w:p w:rsidR="000A430F" w:rsidRPr="00E143AC" w:rsidRDefault="000A430F" w:rsidP="00527562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>балаларның активлыгын арттыру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,телдән исәпләүне,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үзлектән эшләүне, җаваплылыкны тәрбияләү;</w:t>
      </w:r>
    </w:p>
    <w:p w:rsidR="000A430F" w:rsidRPr="00E143AC" w:rsidRDefault="000A430F" w:rsidP="00527562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- Фикер йөртүне үстерү, алган белемнәрне төрле мәсьәләләр чишкәндә куллана белүне ныгыту.</w:t>
      </w:r>
    </w:p>
    <w:p w:rsidR="000A430F" w:rsidRPr="00E143AC" w:rsidRDefault="000A430F" w:rsidP="000E0127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.</w:t>
      </w: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 Дәреснең бурычлары:</w:t>
      </w:r>
    </w:p>
    <w:p w:rsidR="000A430F" w:rsidRPr="00E143AC" w:rsidRDefault="000A430F" w:rsidP="000E012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</w:pPr>
    </w:p>
    <w:p w:rsidR="000A430F" w:rsidRPr="00E143AC" w:rsidRDefault="000A430F" w:rsidP="000E012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Тәрбияви - логик фикер йөтүне, танып белүне үстерү.</w:t>
      </w:r>
    </w:p>
    <w:p w:rsidR="000A430F" w:rsidRPr="00E143AC" w:rsidRDefault="000A430F" w:rsidP="000E012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Статистик мәсьәләләрне чишкәндә арифметик урта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 xml:space="preserve"> табу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төшенчәләре булдыру</w:t>
      </w:r>
    </w:p>
    <w:p w:rsidR="000A430F" w:rsidRPr="00E143AC" w:rsidRDefault="000A430F" w:rsidP="000E0127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</w:rPr>
        <w:t xml:space="preserve">Фикер үстерү - хәтерне ныгыту, игътибарлылыкны үстерү, алгоритмик </w:t>
      </w:r>
    </w:p>
    <w:p w:rsidR="000A430F" w:rsidRPr="00E143AC" w:rsidRDefault="000A430F" w:rsidP="000E0127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</w:rPr>
        <w:t xml:space="preserve">фикерләүне </w:t>
      </w:r>
      <w:r w:rsidRPr="00E143AC">
        <w:rPr>
          <w:i/>
          <w:iCs/>
          <w:sz w:val="28"/>
          <w:szCs w:val="28"/>
          <w:lang w:val="tt-RU"/>
        </w:rPr>
        <w:t xml:space="preserve">   </w:t>
      </w:r>
      <w:r w:rsidRPr="00E143AC">
        <w:rPr>
          <w:i/>
          <w:iCs/>
          <w:sz w:val="28"/>
          <w:szCs w:val="28"/>
        </w:rPr>
        <w:t>үстерү</w:t>
      </w:r>
      <w:r w:rsidRPr="00E143AC">
        <w:rPr>
          <w:i/>
          <w:iCs/>
          <w:sz w:val="28"/>
          <w:szCs w:val="28"/>
          <w:lang w:val="tt-RU"/>
        </w:rPr>
        <w:t>.</w:t>
      </w:r>
    </w:p>
    <w:p w:rsidR="000A430F" w:rsidRPr="00E143AC" w:rsidRDefault="000A430F" w:rsidP="00677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Дәрес планы: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15"/>
        <w:gridCol w:w="3848"/>
      </w:tblGrid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Дәреснең этабы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Эш төре һәм формасы</w:t>
            </w:r>
          </w:p>
        </w:tc>
      </w:tr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1. Оештыру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val="tt-RU"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сәламләу</w:t>
            </w:r>
          </w:p>
        </w:tc>
      </w:tr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2. Дәресне башлап җибәру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дәреснең максатын хәбәр иту</w:t>
            </w:r>
          </w:p>
        </w:tc>
      </w:tr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3. Яңа тема аңлату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презентация куллану</w:t>
            </w:r>
          </w:p>
        </w:tc>
      </w:tr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4. Теманы ныгыту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>Компьютерда мәсьәлә эшләу</w:t>
            </w:r>
          </w:p>
        </w:tc>
      </w:tr>
      <w:tr w:rsidR="000A430F" w:rsidRPr="00E143AC">
        <w:trPr>
          <w:jc w:val="center"/>
        </w:trPr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143AC"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  <w:t xml:space="preserve">5. Дәрескә йомгак ясау </w:t>
            </w:r>
          </w:p>
        </w:tc>
        <w:tc>
          <w:tcPr>
            <w:tcW w:w="0" w:type="auto"/>
          </w:tcPr>
          <w:p w:rsidR="000A430F" w:rsidRPr="00E143AC" w:rsidRDefault="000A430F" w:rsidP="00677D8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  <w:lang w:eastAsia="ru-RU"/>
              </w:rPr>
            </w:pPr>
          </w:p>
        </w:tc>
      </w:tr>
    </w:tbl>
    <w:p w:rsidR="000A430F" w:rsidRPr="00E143AC" w:rsidRDefault="000A430F" w:rsidP="00677D86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Әзерлек этабы.</w:t>
      </w:r>
    </w:p>
    <w:p w:rsidR="000A430F" w:rsidRPr="00E143AC" w:rsidRDefault="000A430F" w:rsidP="00677D86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0A430F" w:rsidRPr="00E143AC" w:rsidRDefault="000A430F" w:rsidP="00677D86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</w:p>
    <w:p w:rsidR="000A430F" w:rsidRPr="00E143AC" w:rsidRDefault="000A430F" w:rsidP="00677D86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презентацияләр(узгаган дәрес материалын кабатлау өчен тест. дәрес темасын аңлату өчен) әзерлә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.</w:t>
      </w:r>
    </w:p>
    <w:p w:rsidR="000A430F" w:rsidRPr="00E143AC" w:rsidRDefault="000A430F" w:rsidP="00677D86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Дәреслек.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u w:val="single"/>
          <w:lang w:val="tt-RU"/>
        </w:rPr>
      </w:pP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u w:val="single"/>
          <w:lang w:val="tt-RU"/>
        </w:rPr>
      </w:pPr>
      <w:r w:rsidRPr="00E143AC">
        <w:rPr>
          <w:rStyle w:val="c2"/>
          <w:i/>
          <w:iCs/>
          <w:sz w:val="28"/>
          <w:szCs w:val="28"/>
          <w:u w:val="single"/>
          <w:lang w:val="tt-RU"/>
        </w:rPr>
        <w:t xml:space="preserve">                                   </w:t>
      </w: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u w:val="single"/>
          <w:lang w:val="tt-RU"/>
        </w:rPr>
      </w:pPr>
    </w:p>
    <w:p w:rsidR="000A430F" w:rsidRPr="00E143AC" w:rsidRDefault="000A430F" w:rsidP="00334BE8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u w:val="single"/>
        </w:rPr>
      </w:pPr>
      <w:r w:rsidRPr="00E143AC">
        <w:rPr>
          <w:rStyle w:val="c2"/>
          <w:i/>
          <w:iCs/>
          <w:sz w:val="28"/>
          <w:szCs w:val="28"/>
          <w:u w:val="single"/>
          <w:lang w:val="tt-RU"/>
        </w:rPr>
        <w:t xml:space="preserve">                             </w:t>
      </w: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u w:val="single"/>
          <w:lang w:val="en-US"/>
        </w:rPr>
      </w:pP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rStyle w:val="c2"/>
          <w:i/>
          <w:iCs/>
          <w:sz w:val="28"/>
          <w:szCs w:val="28"/>
          <w:lang w:val="en-US"/>
        </w:rPr>
      </w:pPr>
      <w:r w:rsidRPr="00E143AC">
        <w:rPr>
          <w:rStyle w:val="c2"/>
          <w:i/>
          <w:iCs/>
          <w:sz w:val="28"/>
          <w:szCs w:val="28"/>
          <w:lang w:val="en-US"/>
        </w:rPr>
        <w:t xml:space="preserve">                        </w:t>
      </w: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rStyle w:val="c2"/>
          <w:i/>
          <w:iCs/>
          <w:sz w:val="28"/>
          <w:szCs w:val="28"/>
          <w:lang w:val="en-US"/>
        </w:rPr>
        <w:t xml:space="preserve">                                    </w:t>
      </w:r>
      <w:r w:rsidRPr="00E143AC">
        <w:rPr>
          <w:rStyle w:val="c2"/>
          <w:i/>
          <w:iCs/>
          <w:sz w:val="28"/>
          <w:szCs w:val="28"/>
          <w:lang w:val="tt-RU"/>
        </w:rPr>
        <w:t xml:space="preserve">  Дәрес барышы</w:t>
      </w:r>
      <w:r w:rsidRPr="00E143AC">
        <w:rPr>
          <w:i/>
          <w:iCs/>
          <w:sz w:val="28"/>
          <w:szCs w:val="28"/>
          <w:lang w:val="tt-RU"/>
        </w:rPr>
        <w:t>:</w:t>
      </w:r>
    </w:p>
    <w:p w:rsidR="000A430F" w:rsidRPr="00E143AC" w:rsidRDefault="000A430F" w:rsidP="00677D86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rStyle w:val="c2"/>
          <w:i/>
          <w:iCs/>
          <w:sz w:val="28"/>
          <w:szCs w:val="28"/>
          <w:lang w:val="tt-RU"/>
        </w:rPr>
        <w:t xml:space="preserve"> 1.Оештыру </w:t>
      </w:r>
      <w:r w:rsidRPr="00E143AC">
        <w:rPr>
          <w:i/>
          <w:iCs/>
          <w:sz w:val="28"/>
          <w:szCs w:val="28"/>
          <w:lang w:val="tt-RU"/>
        </w:rPr>
        <w:t>өлеше.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b/>
          <w:bCs/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  <w:lang w:val="tt-RU"/>
        </w:rPr>
        <w:t>Исәнләшү :</w:t>
      </w:r>
      <w:r w:rsidRPr="00E143AC">
        <w:rPr>
          <w:b/>
          <w:bCs/>
          <w:i/>
          <w:iCs/>
          <w:sz w:val="28"/>
          <w:szCs w:val="28"/>
          <w:lang w:val="tt-RU"/>
        </w:rPr>
        <w:t xml:space="preserve"> ХАЙ ФАЙВ</w:t>
      </w:r>
    </w:p>
    <w:p w:rsidR="000A430F" w:rsidRPr="00E143AC" w:rsidRDefault="000A430F" w:rsidP="006344DE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b/>
          <w:bCs/>
          <w:i/>
          <w:iCs/>
          <w:sz w:val="28"/>
          <w:szCs w:val="28"/>
          <w:lang w:val="tt-RU"/>
        </w:rPr>
        <w:t>(бер-береңә карап исәнләшү.)(Слайд 1)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rStyle w:val="c7"/>
          <w:b/>
          <w:bCs/>
          <w:i/>
          <w:iCs/>
          <w:sz w:val="28"/>
          <w:szCs w:val="28"/>
          <w:lang w:val="tt-RU"/>
        </w:rPr>
        <w:t>1</w:t>
      </w:r>
      <w:r w:rsidRPr="00E143AC">
        <w:rPr>
          <w:i/>
          <w:iCs/>
          <w:sz w:val="28"/>
          <w:szCs w:val="28"/>
          <w:lang w:val="tt-RU"/>
        </w:rPr>
        <w:t xml:space="preserve">.Тактага язылган сүзләрне укыгыз (сан, кушу, алу, бүлү, 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  <w:lang w:val="tt-RU"/>
        </w:rPr>
        <w:t>тапкырлау    һ.б.) (Слайд 2.)</w:t>
      </w: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  <w:lang w:val="tt-RU"/>
        </w:rPr>
        <w:t>-Нинди фән турында шундый сүзләр әйтеп була?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-Бик дөрес әйттегез, димәк матаматика дәресебезне башлыйбыз.</w:t>
      </w:r>
      <w:r w:rsidRPr="00E143AC">
        <w:rPr>
          <w:rFonts w:ascii="Times New Roman" w:hAnsi="Times New Roman" w:cs="Times New Roman"/>
          <w:i/>
          <w:iCs/>
          <w:sz w:val="28"/>
          <w:szCs w:val="28"/>
          <w:u w:val="single"/>
          <w:lang w:val="tt-RU"/>
        </w:rPr>
        <w:t xml:space="preserve"> </w:t>
      </w:r>
    </w:p>
    <w:p w:rsidR="000A430F" w:rsidRPr="00E143AC" w:rsidRDefault="000A430F" w:rsidP="008A0C35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Өйләр  төзергә  уйласаң да (Слайд 3.)</w:t>
      </w:r>
    </w:p>
    <w:p w:rsidR="000A430F" w:rsidRPr="00E143AC" w:rsidRDefault="000A430F" w:rsidP="008A0C35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Йөртим дисәң машина.</w:t>
      </w:r>
    </w:p>
    <w:p w:rsidR="000A430F" w:rsidRPr="00E143AC" w:rsidRDefault="000A430F" w:rsidP="008A0C35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Һәр эштә дә иң  беренче –</w:t>
      </w:r>
    </w:p>
    <w:p w:rsidR="000A430F" w:rsidRPr="00E143AC" w:rsidRDefault="000A430F" w:rsidP="006344DE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Кирәк  МАТЕМАТИКА</w:t>
      </w: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 </w:t>
      </w:r>
    </w:p>
    <w:p w:rsidR="000A430F" w:rsidRPr="00E143AC" w:rsidRDefault="000A430F" w:rsidP="006344DE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2.Өй эшләре буенча нәтиҗәләр нинди?(җаваплар)</w:t>
      </w:r>
    </w:p>
    <w:p w:rsidR="000A430F" w:rsidRPr="00E143AC" w:rsidRDefault="000A430F" w:rsidP="006344DE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3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>.Яңа теманы  ба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ш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>лаганчы узган дәрес материалларын кабатлап утик(тест эшләу)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.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0A430F" w:rsidRPr="00E143AC" w:rsidRDefault="000A430F" w:rsidP="006344DE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(Слайд 4)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Ребусны чишеп анда яшерелгән сүзне табыйк.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А)Иң кечкенә икеурынлы сан;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Б)Иң зур мәйдан үлчәү берәмлеге;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В)Иң зур авырлык үлчәү берәмлеге;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Г)Анда 7 көн;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(урта – сүзе килеп чыга)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-Укучылар, сез бу сүзне ничек аңлыйсыз?(җаваплар)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-Ә санның уртасын ничек табарбыз?(җаваплар)</w:t>
      </w:r>
    </w:p>
    <w:p w:rsidR="000A430F" w:rsidRPr="00E143AC" w:rsidRDefault="000A430F" w:rsidP="00677D86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</w:rPr>
      </w:pPr>
      <w:r w:rsidRPr="00E143AC">
        <w:rPr>
          <w:i/>
          <w:iCs/>
          <w:sz w:val="28"/>
          <w:szCs w:val="28"/>
        </w:rPr>
        <w:t>-Килешәм сезнең белән, ә саннарыбыз берничә булса , ничек итеп уртаны табарбыз?(җаваплар)</w:t>
      </w:r>
    </w:p>
    <w:p w:rsidR="000A430F" w:rsidRPr="00E143AC" w:rsidRDefault="000A430F" w:rsidP="00677D86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Яңа тема аңлату:</w:t>
      </w:r>
    </w:p>
    <w:p w:rsidR="000A430F" w:rsidRPr="00E143AC" w:rsidRDefault="000A430F" w:rsidP="00677D86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Укытучы: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4 нче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сы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й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ы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ф укучы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сының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сишәмбе көнне укыган дәресләренең,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һәрбер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 xml:space="preserve"> фәннән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өй эшләрен эшләу өчен купме вакыт сарыф иткән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ен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сораг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ач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һәм язып барга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ч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һәм тубәндәге саннар рәте килеп чыккан:</w:t>
      </w:r>
    </w:p>
    <w:p w:rsidR="000A430F" w:rsidRPr="00E143AC" w:rsidRDefault="000A430F" w:rsidP="00AB685D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 xml:space="preserve">     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23,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30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,25,20,25</w:t>
      </w:r>
    </w:p>
    <w:p w:rsidR="000A430F" w:rsidRPr="00E143AC" w:rsidRDefault="000A430F" w:rsidP="00677D86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Мондый сорау, бу саннар рәтенең арифметик уртасын табарга кирәк. Моны ничек эшләргә</w:t>
      </w:r>
    </w:p>
    <w:p w:rsidR="000A430F" w:rsidRPr="00E143AC" w:rsidRDefault="000A430F" w:rsidP="00677D86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Укучы: Бу саннарны кушарга һәм кушылучылар санына буләргә.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Укытучы: Бик дөрес. Арифметик уртаны исәпләу ни өчен кирәк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.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Төгәл уртача вакытын белү өчен.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Мәсәлән ;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1. Тәулек буе авылда  Һава температурасын улчәп торганнар язып барганнар: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-6:-6; -5; -4; -2; -1; 3;4;4;7;-4;</w:t>
      </w:r>
    </w:p>
    <w:p w:rsidR="000A430F" w:rsidRPr="00E143AC" w:rsidRDefault="000A430F" w:rsidP="008034BC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Бу очракта иң югары температура белән иң тубән температуралар аермасын табып температ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ураның тирбәнешен табабыз. Ел буе шушындый кузәтулэр алып барып икенче елга прогноз ясый алабыз.</w:t>
      </w:r>
    </w:p>
    <w:p w:rsidR="000A430F" w:rsidRPr="00E143AC" w:rsidRDefault="000A430F" w:rsidP="005D6498">
      <w:pPr>
        <w:spacing w:after="0" w:line="240" w:lineRule="auto"/>
        <w:ind w:firstLine="561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  <w:t>Шулай итеп;берничә санның сумасын, кушылучылар санына бүлүдән килеп чыккан өлешне бу саннарның арефмитик уртасы дип атала.(Слайд 5)</w:t>
      </w:r>
    </w:p>
    <w:p w:rsidR="000A430F" w:rsidRPr="00E143AC" w:rsidRDefault="000A430F" w:rsidP="00E07C97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3.Физкультминут.</w:t>
      </w:r>
    </w:p>
    <w:p w:rsidR="000A430F" w:rsidRPr="00E143AC" w:rsidRDefault="000A430F" w:rsidP="00E07C97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Без әле бераз ардык,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Ял итәргә уйладык: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Башны иябез алга,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Саннары-артка.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Уңга-сулга борабыз,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Аннан карап торабыз.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Иңбашларны сикертәбез,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Кулларны биетәбез.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Бер алга, бер артка сузып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br/>
        <w:t>Күңелле ял итәбез</w:t>
      </w:r>
    </w:p>
    <w:p w:rsidR="000A430F" w:rsidRPr="00E143AC" w:rsidRDefault="000A430F" w:rsidP="00E07C97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4.Матур язу (Слайд 6)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Саннарны кабатлау: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Тактада саннар</w:t>
      </w: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 рәте язылган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>: 60781, 70782, 80783, 90784, 100785.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 -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Саннарны сана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.? 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Артык санны тап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>. (100785).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Аңлат</w:t>
      </w:r>
      <w:r w:rsidRPr="00E143AC">
        <w:rPr>
          <w:rFonts w:ascii="Times New Roman" w:hAnsi="Times New Roman" w:cs="Times New Roman"/>
          <w:i/>
          <w:iCs/>
          <w:sz w:val="28"/>
          <w:szCs w:val="28"/>
        </w:rPr>
        <w:t>..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Тәртип буенча ,дөрес итеп саннарны яз.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(Слайд7)</w:t>
      </w:r>
    </w:p>
    <w:p w:rsidR="000A430F" w:rsidRPr="00E143AC" w:rsidRDefault="000A430F" w:rsidP="00DB3658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Математикада  һәр  гамәл</w:t>
      </w:r>
    </w:p>
    <w:p w:rsidR="000A430F" w:rsidRPr="00E143AC" w:rsidRDefault="000A430F" w:rsidP="00DB3658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Уйламасаң   чишелми.</w:t>
      </w:r>
    </w:p>
    <w:p w:rsidR="000A430F" w:rsidRPr="00E143AC" w:rsidRDefault="000A430F" w:rsidP="00DB3658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Кушам , алам, тапкырлыйм,</w:t>
      </w:r>
    </w:p>
    <w:p w:rsidR="000A430F" w:rsidRPr="00E143AC" w:rsidRDefault="000A430F" w:rsidP="00DB3658">
      <w:pPr>
        <w:spacing w:before="192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  <w:t>Кирәк  чакта бүләм дә...</w:t>
      </w:r>
    </w:p>
    <w:p w:rsidR="000A430F" w:rsidRPr="00E143AC" w:rsidRDefault="000A430F" w:rsidP="008A0C35">
      <w:pPr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</w:p>
    <w:p w:rsidR="000A430F" w:rsidRPr="00E143AC" w:rsidRDefault="000A430F" w:rsidP="00DB3658">
      <w:pPr>
        <w:pStyle w:val="c0"/>
        <w:spacing w:before="0" w:beforeAutospacing="0" w:after="0" w:afterAutospacing="0" w:line="267" w:lineRule="atLeast"/>
        <w:ind w:left="75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  <w:lang w:val="tt-RU"/>
        </w:rPr>
        <w:t>4.Дәреслек буенча эш;</w:t>
      </w: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  <w:lang w:val="tt-RU"/>
        </w:rPr>
      </w:pPr>
      <w:r w:rsidRPr="00E143AC">
        <w:rPr>
          <w:i/>
          <w:iCs/>
          <w:sz w:val="28"/>
          <w:szCs w:val="28"/>
          <w:lang w:val="tt-RU"/>
        </w:rPr>
        <w:t xml:space="preserve">   Ә хәзер укучылар, дәфтәргә №449,450 ,454,457 нче күнегүләрне              эшлибез.</w:t>
      </w: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i/>
          <w:iCs/>
          <w:sz w:val="28"/>
          <w:szCs w:val="28"/>
          <w:lang w:val="tt-RU"/>
        </w:rPr>
      </w:pP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</w:p>
    <w:p w:rsidR="000A430F" w:rsidRPr="00E143AC" w:rsidRDefault="000A430F" w:rsidP="00F66785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 xml:space="preserve">            5.Ярдәмче карточка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Arial" w:hAnsi="Arial" w:cs="Arial"/>
          <w:b/>
          <w:bCs/>
          <w:sz w:val="28"/>
          <w:szCs w:val="28"/>
          <w:lang w:val="tt-RU"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>1.Мәсьәләне укы,нәрсә  турында  сүз баруын  аңла.</w:t>
      </w:r>
    </w:p>
    <w:p w:rsidR="000A430F" w:rsidRPr="00E143AC" w:rsidRDefault="000A430F" w:rsidP="00F42C83">
      <w:pPr>
        <w:pStyle w:val="ListParagraph"/>
        <w:spacing w:after="0" w:line="216" w:lineRule="auto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 xml:space="preserve">      </w:t>
      </w:r>
      <w:r w:rsidRPr="00E143AC">
        <w:rPr>
          <w:rFonts w:ascii="Arial" w:hAnsi="Arial" w:cs="Arial"/>
          <w:b/>
          <w:bCs/>
          <w:shadow/>
          <w:sz w:val="28"/>
          <w:szCs w:val="28"/>
          <w:lang w:val="tt-RU" w:eastAsia="ru-RU"/>
        </w:rPr>
        <w:t xml:space="preserve"> </w:t>
      </w: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>2.Мәсьләнең  кыскача  язуын  яз.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Times New Roman" w:hAnsi="Times New Roman" w:cs="Times New Roman"/>
          <w:sz w:val="32"/>
          <w:szCs w:val="32"/>
          <w:lang w:val="tt-RU"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>3.Һәр  санның нәрсә  аңлатуын әйт.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Times New Roman" w:hAnsi="Times New Roman" w:cs="Times New Roman"/>
          <w:sz w:val="32"/>
          <w:szCs w:val="32"/>
          <w:lang w:val="tt-RU" w:eastAsia="ru-RU"/>
        </w:rPr>
      </w:pPr>
      <w:r w:rsidRPr="00E143AC">
        <w:rPr>
          <w:rFonts w:ascii="Arial" w:hAnsi="Arial" w:cs="Arial"/>
          <w:b/>
          <w:bCs/>
          <w:sz w:val="32"/>
          <w:szCs w:val="32"/>
          <w:lang w:val="tt-RU" w:eastAsia="ru-RU"/>
        </w:rPr>
        <w:t>4.Чишелеш  планын  уйла.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Times New Roman" w:hAnsi="Times New Roman" w:cs="Times New Roman"/>
          <w:sz w:val="32"/>
          <w:szCs w:val="32"/>
          <w:lang w:val="tt-RU" w:eastAsia="ru-RU"/>
        </w:rPr>
      </w:pPr>
      <w:r w:rsidRPr="00E143AC">
        <w:rPr>
          <w:rFonts w:ascii="Arial" w:hAnsi="Arial" w:cs="Arial"/>
          <w:b/>
          <w:bCs/>
          <w:sz w:val="32"/>
          <w:szCs w:val="32"/>
          <w:lang w:val="tt-RU" w:eastAsia="ru-RU"/>
        </w:rPr>
        <w:t>5.Мәсьәләне  дөрес  итеп  чиш.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>6.Дөреслеген  тикшер  һәм  мәсьәләнең  соравына  җавап  бир. (слайд 8)</w:t>
      </w:r>
    </w:p>
    <w:p w:rsidR="000A430F" w:rsidRPr="00E143AC" w:rsidRDefault="000A430F" w:rsidP="00F42C83">
      <w:pPr>
        <w:spacing w:after="0" w:line="216" w:lineRule="auto"/>
        <w:ind w:left="126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(Кыскача мәсьәләнең бирелеше языла Слайд 9)</w:t>
      </w: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4.</w:t>
      </w:r>
      <w:r w:rsidRPr="00E143AC">
        <w:rPr>
          <w:rFonts w:ascii="Times New Roman" w:hAnsi="Times New Roman" w:cs="Times New Roman"/>
          <w:sz w:val="28"/>
          <w:szCs w:val="28"/>
          <w:lang w:val="tt-RU"/>
        </w:rPr>
        <w:t xml:space="preserve"> ТЭЙК ОФ ТАЧ ДАУН</w:t>
      </w:r>
    </w:p>
    <w:p w:rsidR="000A430F" w:rsidRPr="00E143AC" w:rsidRDefault="000A430F" w:rsidP="00F66785">
      <w:pPr>
        <w:tabs>
          <w:tab w:val="left" w:pos="-108"/>
        </w:tabs>
        <w:rPr>
          <w:rFonts w:ascii="Arial" w:hAnsi="Arial" w:cs="Arial"/>
          <w:b/>
          <w:bCs/>
          <w:i/>
          <w:iCs/>
          <w:shadow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Әгәр җавап дөрес икән укучы тора, әгәр юк икән укучы урынында утырып кала)</w:t>
      </w:r>
      <w:r w:rsidRPr="00E143AC">
        <w:rPr>
          <w:rFonts w:ascii="Arial" w:hAnsi="Arial" w:cs="Arial"/>
          <w:b/>
          <w:bCs/>
          <w:i/>
          <w:iCs/>
          <w:shadow/>
          <w:sz w:val="28"/>
          <w:szCs w:val="28"/>
          <w:lang w:val="tt-RU"/>
        </w:rPr>
        <w:t xml:space="preserve"> </w:t>
      </w:r>
    </w:p>
    <w:p w:rsidR="000A430F" w:rsidRPr="00E143AC" w:rsidRDefault="000A430F" w:rsidP="00F66785">
      <w:pPr>
        <w:tabs>
          <w:tab w:val="left" w:pos="-108"/>
        </w:tabs>
        <w:rPr>
          <w:rFonts w:ascii="Arial" w:hAnsi="Arial" w:cs="Arial"/>
          <w:sz w:val="28"/>
          <w:szCs w:val="28"/>
          <w:lang w:val="tt-RU"/>
        </w:rPr>
      </w:pPr>
      <w:r w:rsidRPr="00E143AC">
        <w:rPr>
          <w:rFonts w:ascii="Arial" w:hAnsi="Arial" w:cs="Arial"/>
          <w:sz w:val="28"/>
          <w:szCs w:val="28"/>
          <w:lang w:val="tt-RU"/>
        </w:rPr>
        <w:t>Яле, җавапларыңны  чагыштыр!</w:t>
      </w:r>
    </w:p>
    <w:p w:rsidR="000A430F" w:rsidRPr="00E143AC" w:rsidRDefault="000A430F" w:rsidP="00DB3658">
      <w:pPr>
        <w:spacing w:before="259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eastAsia="ru-RU"/>
        </w:rPr>
        <w:t>100 : 20 х  9 =45</w:t>
      </w:r>
    </w:p>
    <w:p w:rsidR="000A430F" w:rsidRPr="00E143AC" w:rsidRDefault="000A430F" w:rsidP="00DB3658">
      <w:pPr>
        <w:spacing w:before="259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eastAsia="ru-RU"/>
        </w:rPr>
        <w:t>6 х (72 – 63) = 54</w:t>
      </w:r>
    </w:p>
    <w:p w:rsidR="000A430F" w:rsidRPr="00E143AC" w:rsidRDefault="000A430F" w:rsidP="00DB3658">
      <w:pPr>
        <w:spacing w:before="259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eastAsia="ru-RU"/>
        </w:rPr>
        <w:t>81 : 9 + 2 х 8 = 25</w:t>
      </w:r>
    </w:p>
    <w:p w:rsidR="000A430F" w:rsidRPr="00E143AC" w:rsidRDefault="000A430F" w:rsidP="0041715C">
      <w:pPr>
        <w:spacing w:before="259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143AC">
        <w:rPr>
          <w:rFonts w:ascii="Arial" w:hAnsi="Arial" w:cs="Arial"/>
          <w:b/>
          <w:bCs/>
          <w:sz w:val="28"/>
          <w:szCs w:val="28"/>
          <w:lang w:eastAsia="ru-RU"/>
        </w:rPr>
        <w:t>4 х 4 : 2 = 8</w:t>
      </w:r>
      <w:r w:rsidRPr="00E143AC">
        <w:rPr>
          <w:rFonts w:ascii="Arial" w:hAnsi="Arial" w:cs="Arial"/>
          <w:b/>
          <w:bCs/>
          <w:sz w:val="28"/>
          <w:szCs w:val="28"/>
          <w:lang w:val="tt-RU" w:eastAsia="ru-RU"/>
        </w:rPr>
        <w:t xml:space="preserve"> (Слайд 10)</w:t>
      </w:r>
    </w:p>
    <w:p w:rsidR="000A430F" w:rsidRPr="00E143AC" w:rsidRDefault="000A430F" w:rsidP="00F66785">
      <w:pPr>
        <w:pStyle w:val="ListParagraph"/>
        <w:numPr>
          <w:ilvl w:val="0"/>
          <w:numId w:val="15"/>
        </w:num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Марат 6 сәг.тә юлны  5 км/сәг.тизлек белән юл үтәУл күпме юл үткән?(Ул 30 км юл үткән.)</w:t>
      </w: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         2.Укучы 4 минутта 12 м. юл үтә. Ул нинди тизлек  белән барган?</w:t>
      </w: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         (Ул 3м/м  тизлек белән хәрәкәт иткән)</w:t>
      </w: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        3. 8т.  = 800ц</w:t>
      </w:r>
      <w:r w:rsidRPr="00E143AC">
        <w:rPr>
          <w:rFonts w:ascii="Arial" w:hAnsi="Arial" w:cs="Arial"/>
          <w:b/>
          <w:bCs/>
          <w:i/>
          <w:iCs/>
          <w:sz w:val="28"/>
          <w:szCs w:val="28"/>
          <w:lang w:val="tt-RU"/>
        </w:rPr>
        <w:t xml:space="preserve"> </w:t>
      </w:r>
    </w:p>
    <w:p w:rsidR="000A430F" w:rsidRPr="00E143AC" w:rsidRDefault="000A430F" w:rsidP="00F66785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       4.915:3 саннарының өлеше 36 га тигез( дөрес җавап 305)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>5.Ныгыту.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>Димәк: -Укучылар бүген без сезнең белән нинди тема өйрәндек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 xml:space="preserve">             (җавап:Арефмитик уртаны табу)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 xml:space="preserve">          -бүгенге дәрестә нинди ачыш ясадык?(җаваплар)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>          -нәрсәне белеп калырга тиешбез?(җаваплар)</w:t>
      </w:r>
    </w:p>
    <w:p w:rsidR="000A430F" w:rsidRPr="00E143AC" w:rsidRDefault="000A430F" w:rsidP="00716E69">
      <w:pPr>
        <w:spacing w:after="0" w:line="301" w:lineRule="atLeast"/>
        <w:ind w:left="720"/>
        <w:rPr>
          <w:rFonts w:ascii="Arial" w:hAnsi="Arial" w:cs="Arial"/>
          <w:sz w:val="20"/>
          <w:szCs w:val="20"/>
          <w:lang w:val="tt-RU"/>
        </w:rPr>
      </w:pPr>
      <w:r w:rsidRPr="00E143AC">
        <w:rPr>
          <w:rFonts w:ascii="Times New Roman" w:hAnsi="Times New Roman" w:cs="Times New Roman"/>
          <w:sz w:val="28"/>
          <w:szCs w:val="28"/>
          <w:lang w:val="tt-RU"/>
        </w:rPr>
        <w:t>-Тагын нәрсәләрне кабатладык? ( тапкырлау һәм бүлү).</w:t>
      </w:r>
    </w:p>
    <w:p w:rsidR="000A430F" w:rsidRPr="00E143AC" w:rsidRDefault="000A430F" w:rsidP="00716E69">
      <w:pPr>
        <w:spacing w:after="0" w:line="301" w:lineRule="atLeast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sz w:val="28"/>
          <w:szCs w:val="28"/>
          <w:lang w:val="tt-RU"/>
        </w:rPr>
        <w:t>-Нинди мәсьәләләр чиштек? ( арифметик уртаны табуга, хәрәкәткә)</w:t>
      </w:r>
    </w:p>
    <w:p w:rsidR="000A430F" w:rsidRPr="00E143AC" w:rsidRDefault="000A430F" w:rsidP="00716E69">
      <w:pPr>
        <w:spacing w:after="0" w:line="301" w:lineRule="atLeast"/>
        <w:ind w:left="720"/>
        <w:rPr>
          <w:rFonts w:ascii="Arial" w:hAnsi="Arial" w:cs="Arial"/>
          <w:sz w:val="20"/>
          <w:szCs w:val="20"/>
          <w:lang w:val="tt-RU"/>
        </w:rPr>
      </w:pPr>
      <w:r w:rsidRPr="00E143AC">
        <w:rPr>
          <w:rFonts w:ascii="Arial" w:hAnsi="Arial" w:cs="Arial"/>
          <w:i/>
          <w:iCs/>
          <w:sz w:val="28"/>
          <w:szCs w:val="28"/>
          <w:lang w:val="tt-RU"/>
        </w:rPr>
        <w:t>-Бик әйбәт.</w:t>
      </w:r>
    </w:p>
    <w:p w:rsidR="000A430F" w:rsidRPr="00E143AC" w:rsidRDefault="000A430F" w:rsidP="008B74A0">
      <w:pPr>
        <w:pStyle w:val="c0"/>
        <w:spacing w:before="0" w:beforeAutospacing="0" w:after="0" w:afterAutospacing="0" w:line="267" w:lineRule="atLeast"/>
        <w:rPr>
          <w:rFonts w:ascii="Arial" w:hAnsi="Arial" w:cs="Arial"/>
          <w:i/>
          <w:iCs/>
          <w:sz w:val="28"/>
          <w:szCs w:val="28"/>
          <w:lang w:val="tt-RU"/>
        </w:rPr>
      </w:pPr>
    </w:p>
    <w:p w:rsidR="000A430F" w:rsidRPr="00E143AC" w:rsidRDefault="000A430F" w:rsidP="008B74A0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6.Дәрескә йомгак.Билгеләр кую.</w:t>
      </w:r>
    </w:p>
    <w:p w:rsidR="000A430F" w:rsidRPr="00E143AC" w:rsidRDefault="000A430F" w:rsidP="008B74A0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7.Өй эше бирү.Тактага язу.№451,452(2 рәт)</w:t>
      </w:r>
    </w:p>
    <w:p w:rsidR="000A430F" w:rsidRPr="00E143AC" w:rsidRDefault="000A430F" w:rsidP="008B74A0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i/>
          <w:iCs/>
          <w:sz w:val="28"/>
          <w:szCs w:val="28"/>
          <w:lang w:val="tt-RU"/>
        </w:rPr>
        <w:t>8.Укучылар бүгенге дәрес  сезгә охшадымы ?</w:t>
      </w:r>
    </w:p>
    <w:p w:rsidR="000A430F" w:rsidRPr="00E143AC" w:rsidRDefault="000A430F" w:rsidP="00F42C83">
      <w:pPr>
        <w:pStyle w:val="ListParagrap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A430F" w:rsidRPr="00E143AC" w:rsidRDefault="000A430F" w:rsidP="00F42C83">
      <w:pPr>
        <w:pStyle w:val="ListParagrap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sz w:val="28"/>
          <w:szCs w:val="28"/>
          <w:lang w:val="tt-RU"/>
        </w:rPr>
        <w:t>«Белем баскычы»</w:t>
      </w:r>
    </w:p>
    <w:p w:rsidR="000A430F" w:rsidRPr="00E143AC" w:rsidRDefault="000A430F" w:rsidP="00F42C83">
      <w:pPr>
        <w:pStyle w:val="ListParagraph"/>
        <w:rPr>
          <w:rFonts w:ascii="Times New Roman" w:hAnsi="Times New Roman" w:cs="Times New Roman"/>
          <w:sz w:val="28"/>
          <w:szCs w:val="28"/>
          <w:lang w:val="tt-RU"/>
        </w:rPr>
      </w:pPr>
    </w:p>
    <w:p w:rsidR="000A430F" w:rsidRPr="00E143AC" w:rsidRDefault="000A430F" w:rsidP="00F42C8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Миңа бик кызык..</w:t>
      </w:r>
    </w:p>
    <w:p w:rsidR="000A430F" w:rsidRPr="00E143AC" w:rsidRDefault="000A430F" w:rsidP="00F42C8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Миңа бик авыр булды…</w:t>
      </w:r>
    </w:p>
    <w:p w:rsidR="000A430F" w:rsidRPr="00E143AC" w:rsidRDefault="000A430F" w:rsidP="00F42C8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Мин аңладым.</w:t>
      </w:r>
    </w:p>
    <w:p w:rsidR="000A430F" w:rsidRPr="00E143AC" w:rsidRDefault="000A430F" w:rsidP="005A7D2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143AC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Дәрестә үз эшемнән кәнәгать (бик үк түгел, кәнәгать түгел)</w:t>
      </w:r>
    </w:p>
    <w:p w:rsidR="000A430F" w:rsidRPr="00E143AC" w:rsidRDefault="000A430F" w:rsidP="0041715C">
      <w:pPr>
        <w:tabs>
          <w:tab w:val="left" w:pos="-108"/>
        </w:tabs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E143AC">
        <w:rPr>
          <w:rFonts w:ascii="Arial" w:hAnsi="Arial" w:cs="Arial"/>
          <w:b/>
          <w:bCs/>
          <w:sz w:val="28"/>
          <w:szCs w:val="28"/>
          <w:lang w:val="tt-RU"/>
        </w:rPr>
        <w:t>Бигрәк серле, кызык ул</w:t>
      </w:r>
      <w:r w:rsidRPr="00E143AC">
        <w:rPr>
          <w:rFonts w:ascii="Arial" w:hAnsi="Arial" w:cs="Arial"/>
          <w:b/>
          <w:bCs/>
          <w:sz w:val="28"/>
          <w:szCs w:val="28"/>
          <w:lang w:val="tt-RU"/>
        </w:rPr>
        <w:br/>
        <w:t>Безнең математика илебез.</w:t>
      </w:r>
      <w:r w:rsidRPr="00E143AC">
        <w:rPr>
          <w:rFonts w:ascii="Arial" w:hAnsi="Arial" w:cs="Arial"/>
          <w:b/>
          <w:bCs/>
          <w:sz w:val="28"/>
          <w:szCs w:val="28"/>
          <w:lang w:val="tt-RU"/>
        </w:rPr>
        <w:br/>
        <w:t>Бик ошаса дәресләргә</w:t>
      </w:r>
      <w:r w:rsidRPr="00E143AC">
        <w:rPr>
          <w:rFonts w:ascii="Arial" w:hAnsi="Arial" w:cs="Arial"/>
          <w:b/>
          <w:bCs/>
          <w:sz w:val="28"/>
          <w:szCs w:val="28"/>
          <w:lang w:val="tt-RU"/>
        </w:rPr>
        <w:br/>
        <w:t>Кунакка сез килегез. (Слайд11)</w:t>
      </w:r>
    </w:p>
    <w:p w:rsidR="000A430F" w:rsidRPr="00E143AC" w:rsidRDefault="000A430F" w:rsidP="008A0C35">
      <w:pPr>
        <w:ind w:firstLine="561"/>
        <w:rPr>
          <w:rFonts w:ascii="Tahoma" w:hAnsi="Tahoma" w:cs="Tahoma"/>
          <w:sz w:val="28"/>
          <w:szCs w:val="28"/>
          <w:lang w:val="tt-RU"/>
        </w:rPr>
      </w:pPr>
    </w:p>
    <w:p w:rsidR="000A430F" w:rsidRPr="00E143AC" w:rsidRDefault="000A430F" w:rsidP="007B04FF">
      <w:pPr>
        <w:pStyle w:val="c3"/>
        <w:spacing w:before="0" w:beforeAutospacing="0" w:after="0" w:afterAutospacing="0" w:line="267" w:lineRule="atLeast"/>
        <w:ind w:left="-852" w:firstLine="852"/>
        <w:rPr>
          <w:rFonts w:ascii="Arial" w:hAnsi="Arial" w:cs="Arial"/>
          <w:sz w:val="28"/>
          <w:szCs w:val="2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28"/>
          <w:szCs w:val="2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8A0C35">
      <w:pPr>
        <w:pStyle w:val="c0"/>
        <w:spacing w:before="0" w:beforeAutospacing="0" w:after="0" w:afterAutospacing="0" w:line="267" w:lineRule="atLeast"/>
        <w:rPr>
          <w:rFonts w:ascii="Arial" w:hAnsi="Arial" w:cs="Arial"/>
          <w:sz w:val="18"/>
          <w:szCs w:val="18"/>
          <w:lang w:val="tt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  <w:bookmarkStart w:id="0" w:name="_GoBack"/>
      <w:bookmarkEnd w:id="0"/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 w:rsidP="00AB1D2E">
      <w:pPr>
        <w:shd w:val="clear" w:color="auto" w:fill="FFFFFF"/>
        <w:spacing w:after="0" w:line="270" w:lineRule="atLeast"/>
        <w:textAlignment w:val="baseline"/>
        <w:rPr>
          <w:rFonts w:ascii="inherit" w:hAnsi="inherit" w:cs="inherit"/>
          <w:b/>
          <w:bCs/>
          <w:sz w:val="21"/>
          <w:szCs w:val="21"/>
          <w:bdr w:val="none" w:sz="0" w:space="0" w:color="auto" w:frame="1"/>
          <w:lang w:eastAsia="ru-RU"/>
        </w:rPr>
      </w:pPr>
    </w:p>
    <w:p w:rsidR="000A430F" w:rsidRPr="00E143AC" w:rsidRDefault="000A430F">
      <w:pPr>
        <w:rPr>
          <w:b/>
          <w:bCs/>
          <w:lang w:val="en-US"/>
        </w:rPr>
      </w:pPr>
    </w:p>
    <w:sectPr w:rsidR="000A430F" w:rsidRPr="00E143AC" w:rsidSect="008905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30F" w:rsidRDefault="000A430F" w:rsidP="008A0C35">
      <w:pPr>
        <w:spacing w:after="0" w:line="240" w:lineRule="auto"/>
      </w:pPr>
      <w:r>
        <w:separator/>
      </w:r>
    </w:p>
  </w:endnote>
  <w:endnote w:type="continuationSeparator" w:id="0">
    <w:p w:rsidR="000A430F" w:rsidRDefault="000A430F" w:rsidP="008A0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30F" w:rsidRDefault="000A430F" w:rsidP="008A0C35">
      <w:pPr>
        <w:spacing w:after="0" w:line="240" w:lineRule="auto"/>
      </w:pPr>
      <w:r>
        <w:separator/>
      </w:r>
    </w:p>
  </w:footnote>
  <w:footnote w:type="continuationSeparator" w:id="0">
    <w:p w:rsidR="000A430F" w:rsidRDefault="000A430F" w:rsidP="008A0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870F3"/>
    <w:multiLevelType w:val="multilevel"/>
    <w:tmpl w:val="C0DE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F7C4A77"/>
    <w:multiLevelType w:val="hybridMultilevel"/>
    <w:tmpl w:val="DBF032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3B709B6"/>
    <w:multiLevelType w:val="hybridMultilevel"/>
    <w:tmpl w:val="5838D530"/>
    <w:lvl w:ilvl="0" w:tplc="3B6C02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47CBC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57E6843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85408D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ED9AC20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1BEAF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197E752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F2DC74E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FCD2CAF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23DE2AAF"/>
    <w:multiLevelType w:val="hybridMultilevel"/>
    <w:tmpl w:val="AE66F14A"/>
    <w:lvl w:ilvl="0" w:tplc="511E80F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A07CBC"/>
    <w:multiLevelType w:val="hybridMultilevel"/>
    <w:tmpl w:val="F29AAE30"/>
    <w:lvl w:ilvl="0" w:tplc="47CA7786">
      <w:start w:val="1"/>
      <w:numFmt w:val="decimal"/>
      <w:lvlText w:val="%1."/>
      <w:lvlJc w:val="left"/>
      <w:pPr>
        <w:ind w:left="1130" w:hanging="42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ind w:left="1290" w:hanging="360"/>
      </w:pPr>
    </w:lvl>
    <w:lvl w:ilvl="2" w:tplc="0419001B">
      <w:start w:val="1"/>
      <w:numFmt w:val="lowerRoman"/>
      <w:lvlText w:val="%3."/>
      <w:lvlJc w:val="right"/>
      <w:pPr>
        <w:ind w:left="2010" w:hanging="180"/>
      </w:pPr>
    </w:lvl>
    <w:lvl w:ilvl="3" w:tplc="0419000F">
      <w:start w:val="1"/>
      <w:numFmt w:val="decimal"/>
      <w:lvlText w:val="%4."/>
      <w:lvlJc w:val="left"/>
      <w:pPr>
        <w:ind w:left="2730" w:hanging="360"/>
      </w:pPr>
    </w:lvl>
    <w:lvl w:ilvl="4" w:tplc="04190019">
      <w:start w:val="1"/>
      <w:numFmt w:val="lowerLetter"/>
      <w:lvlText w:val="%5."/>
      <w:lvlJc w:val="left"/>
      <w:pPr>
        <w:ind w:left="3450" w:hanging="360"/>
      </w:pPr>
    </w:lvl>
    <w:lvl w:ilvl="5" w:tplc="0419001B">
      <w:start w:val="1"/>
      <w:numFmt w:val="lowerRoman"/>
      <w:lvlText w:val="%6."/>
      <w:lvlJc w:val="right"/>
      <w:pPr>
        <w:ind w:left="4170" w:hanging="180"/>
      </w:pPr>
    </w:lvl>
    <w:lvl w:ilvl="6" w:tplc="0419000F">
      <w:start w:val="1"/>
      <w:numFmt w:val="decimal"/>
      <w:lvlText w:val="%7."/>
      <w:lvlJc w:val="left"/>
      <w:pPr>
        <w:ind w:left="4890" w:hanging="360"/>
      </w:pPr>
    </w:lvl>
    <w:lvl w:ilvl="7" w:tplc="04190019">
      <w:start w:val="1"/>
      <w:numFmt w:val="lowerLetter"/>
      <w:lvlText w:val="%8."/>
      <w:lvlJc w:val="left"/>
      <w:pPr>
        <w:ind w:left="5610" w:hanging="360"/>
      </w:pPr>
    </w:lvl>
    <w:lvl w:ilvl="8" w:tplc="0419001B">
      <w:start w:val="1"/>
      <w:numFmt w:val="lowerRoman"/>
      <w:lvlText w:val="%9."/>
      <w:lvlJc w:val="right"/>
      <w:pPr>
        <w:ind w:left="6330" w:hanging="180"/>
      </w:pPr>
    </w:lvl>
  </w:abstractNum>
  <w:abstractNum w:abstractNumId="5">
    <w:nsid w:val="303521D9"/>
    <w:multiLevelType w:val="hybridMultilevel"/>
    <w:tmpl w:val="79DEB33E"/>
    <w:lvl w:ilvl="0" w:tplc="E1FC39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D30EB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ED2AEB6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81B8ECF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428EC34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C9182FF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5E9A941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1222D4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A74EC7D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353B5919"/>
    <w:multiLevelType w:val="hybridMultilevel"/>
    <w:tmpl w:val="0BFE5C28"/>
    <w:lvl w:ilvl="0" w:tplc="DFDCB286">
      <w:start w:val="1"/>
      <w:numFmt w:val="upperRoman"/>
      <w:lvlText w:val="%1."/>
      <w:lvlJc w:val="left"/>
      <w:pPr>
        <w:ind w:left="840" w:hanging="720"/>
      </w:pPr>
      <w:rPr>
        <w:rFonts w:ascii="Arial Black" w:hAnsi="Arial Black" w:cs="Arial Black" w:hint="default"/>
        <w:i/>
        <w:iCs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200" w:hanging="360"/>
      </w:pPr>
    </w:lvl>
    <w:lvl w:ilvl="2" w:tplc="0419001B">
      <w:start w:val="1"/>
      <w:numFmt w:val="lowerRoman"/>
      <w:lvlText w:val="%3."/>
      <w:lvlJc w:val="right"/>
      <w:pPr>
        <w:ind w:left="1920" w:hanging="180"/>
      </w:pPr>
    </w:lvl>
    <w:lvl w:ilvl="3" w:tplc="0419000F">
      <w:start w:val="1"/>
      <w:numFmt w:val="decimal"/>
      <w:lvlText w:val="%4."/>
      <w:lvlJc w:val="left"/>
      <w:pPr>
        <w:ind w:left="2640" w:hanging="360"/>
      </w:pPr>
    </w:lvl>
    <w:lvl w:ilvl="4" w:tplc="04190019">
      <w:start w:val="1"/>
      <w:numFmt w:val="lowerLetter"/>
      <w:lvlText w:val="%5."/>
      <w:lvlJc w:val="left"/>
      <w:pPr>
        <w:ind w:left="3360" w:hanging="360"/>
      </w:pPr>
    </w:lvl>
    <w:lvl w:ilvl="5" w:tplc="0419001B">
      <w:start w:val="1"/>
      <w:numFmt w:val="lowerRoman"/>
      <w:lvlText w:val="%6."/>
      <w:lvlJc w:val="right"/>
      <w:pPr>
        <w:ind w:left="4080" w:hanging="180"/>
      </w:pPr>
    </w:lvl>
    <w:lvl w:ilvl="6" w:tplc="0419000F">
      <w:start w:val="1"/>
      <w:numFmt w:val="decimal"/>
      <w:lvlText w:val="%7."/>
      <w:lvlJc w:val="left"/>
      <w:pPr>
        <w:ind w:left="4800" w:hanging="360"/>
      </w:pPr>
    </w:lvl>
    <w:lvl w:ilvl="7" w:tplc="04190019">
      <w:start w:val="1"/>
      <w:numFmt w:val="lowerLetter"/>
      <w:lvlText w:val="%8."/>
      <w:lvlJc w:val="left"/>
      <w:pPr>
        <w:ind w:left="5520" w:hanging="360"/>
      </w:pPr>
    </w:lvl>
    <w:lvl w:ilvl="8" w:tplc="0419001B">
      <w:start w:val="1"/>
      <w:numFmt w:val="lowerRoman"/>
      <w:lvlText w:val="%9."/>
      <w:lvlJc w:val="right"/>
      <w:pPr>
        <w:ind w:left="6240" w:hanging="180"/>
      </w:pPr>
    </w:lvl>
  </w:abstractNum>
  <w:abstractNum w:abstractNumId="7">
    <w:nsid w:val="3B072FE2"/>
    <w:multiLevelType w:val="multilevel"/>
    <w:tmpl w:val="5EF8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E1277A6"/>
    <w:multiLevelType w:val="multilevel"/>
    <w:tmpl w:val="D08410D8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9">
    <w:nsid w:val="478E4877"/>
    <w:multiLevelType w:val="hybridMultilevel"/>
    <w:tmpl w:val="03320B9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6B3EAE"/>
    <w:multiLevelType w:val="hybridMultilevel"/>
    <w:tmpl w:val="21C8420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1DE588C"/>
    <w:multiLevelType w:val="hybridMultilevel"/>
    <w:tmpl w:val="B0D09594"/>
    <w:lvl w:ilvl="0" w:tplc="0450C046">
      <w:start w:val="1"/>
      <w:numFmt w:val="bullet"/>
      <w:lvlText w:val="-"/>
      <w:lvlJc w:val="left"/>
      <w:pPr>
        <w:ind w:left="45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9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1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5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7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10" w:hanging="360"/>
      </w:pPr>
      <w:rPr>
        <w:rFonts w:ascii="Wingdings" w:hAnsi="Wingdings" w:cs="Wingdings" w:hint="default"/>
      </w:rPr>
    </w:lvl>
  </w:abstractNum>
  <w:abstractNum w:abstractNumId="12">
    <w:nsid w:val="653C7403"/>
    <w:multiLevelType w:val="hybridMultilevel"/>
    <w:tmpl w:val="DB54B516"/>
    <w:lvl w:ilvl="0" w:tplc="C06EBA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cs="Comic Sans MS" w:hint="default"/>
      </w:rPr>
    </w:lvl>
    <w:lvl w:ilvl="1" w:tplc="230835B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omic Sans MS" w:hAnsi="Comic Sans MS" w:cs="Comic Sans MS" w:hint="default"/>
      </w:rPr>
    </w:lvl>
    <w:lvl w:ilvl="2" w:tplc="219A8C8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omic Sans MS" w:hAnsi="Comic Sans MS" w:cs="Comic Sans MS" w:hint="default"/>
      </w:rPr>
    </w:lvl>
    <w:lvl w:ilvl="3" w:tplc="EC0C468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omic Sans MS" w:hAnsi="Comic Sans MS" w:cs="Comic Sans MS" w:hint="default"/>
      </w:rPr>
    </w:lvl>
    <w:lvl w:ilvl="4" w:tplc="ABFC588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omic Sans MS" w:hAnsi="Comic Sans MS" w:cs="Comic Sans MS" w:hint="default"/>
      </w:rPr>
    </w:lvl>
    <w:lvl w:ilvl="5" w:tplc="97843F7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omic Sans MS" w:hAnsi="Comic Sans MS" w:cs="Comic Sans MS" w:hint="default"/>
      </w:rPr>
    </w:lvl>
    <w:lvl w:ilvl="6" w:tplc="AE101BF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omic Sans MS" w:hAnsi="Comic Sans MS" w:cs="Comic Sans MS" w:hint="default"/>
      </w:rPr>
    </w:lvl>
    <w:lvl w:ilvl="7" w:tplc="DD547EB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omic Sans MS" w:hAnsi="Comic Sans MS" w:cs="Comic Sans MS" w:hint="default"/>
      </w:rPr>
    </w:lvl>
    <w:lvl w:ilvl="8" w:tplc="2B7C899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omic Sans MS" w:hAnsi="Comic Sans MS" w:cs="Comic Sans MS" w:hint="default"/>
      </w:rPr>
    </w:lvl>
  </w:abstractNum>
  <w:abstractNum w:abstractNumId="13">
    <w:nsid w:val="66226E83"/>
    <w:multiLevelType w:val="multilevel"/>
    <w:tmpl w:val="EEBAF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6CB49B2"/>
    <w:multiLevelType w:val="multilevel"/>
    <w:tmpl w:val="E466B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601E20"/>
    <w:multiLevelType w:val="hybridMultilevel"/>
    <w:tmpl w:val="AE66F14A"/>
    <w:lvl w:ilvl="0" w:tplc="511E80F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CF147B"/>
    <w:multiLevelType w:val="hybridMultilevel"/>
    <w:tmpl w:val="CF662F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485441"/>
    <w:multiLevelType w:val="hybridMultilevel"/>
    <w:tmpl w:val="09626412"/>
    <w:lvl w:ilvl="0" w:tplc="8D0EF7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662AF48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A3A0AA2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41B6584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1EF04D7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B2F4C21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AE58FF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954CE8C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D2E078C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num w:numId="1">
    <w:abstractNumId w:val="14"/>
  </w:num>
  <w:num w:numId="2">
    <w:abstractNumId w:val="13"/>
  </w:num>
  <w:num w:numId="3">
    <w:abstractNumId w:val="7"/>
  </w:num>
  <w:num w:numId="4">
    <w:abstractNumId w:val="0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2"/>
  </w:num>
  <w:num w:numId="9">
    <w:abstractNumId w:val="17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3"/>
  </w:num>
  <w:num w:numId="14">
    <w:abstractNumId w:val="1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5"/>
  </w:num>
  <w:num w:numId="18">
    <w:abstractNumId w:val="9"/>
  </w:num>
  <w:num w:numId="19">
    <w:abstractNumId w:val="10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741B"/>
    <w:rsid w:val="00076E59"/>
    <w:rsid w:val="000A430F"/>
    <w:rsid w:val="000E0127"/>
    <w:rsid w:val="001849BD"/>
    <w:rsid w:val="001A22D5"/>
    <w:rsid w:val="0029325A"/>
    <w:rsid w:val="002B011C"/>
    <w:rsid w:val="002B626D"/>
    <w:rsid w:val="002C1A5E"/>
    <w:rsid w:val="0032530D"/>
    <w:rsid w:val="00334BE8"/>
    <w:rsid w:val="0041715C"/>
    <w:rsid w:val="00466AD0"/>
    <w:rsid w:val="00473051"/>
    <w:rsid w:val="00527562"/>
    <w:rsid w:val="00527B0B"/>
    <w:rsid w:val="005A7D2A"/>
    <w:rsid w:val="005D302B"/>
    <w:rsid w:val="005D6498"/>
    <w:rsid w:val="005E6C5E"/>
    <w:rsid w:val="006344DE"/>
    <w:rsid w:val="00677D86"/>
    <w:rsid w:val="00716E69"/>
    <w:rsid w:val="007B04FF"/>
    <w:rsid w:val="008034BC"/>
    <w:rsid w:val="00805B8F"/>
    <w:rsid w:val="00812066"/>
    <w:rsid w:val="008905F5"/>
    <w:rsid w:val="008A0C35"/>
    <w:rsid w:val="008B74A0"/>
    <w:rsid w:val="00932291"/>
    <w:rsid w:val="009F6C4A"/>
    <w:rsid w:val="00A27CC9"/>
    <w:rsid w:val="00A41618"/>
    <w:rsid w:val="00AA4310"/>
    <w:rsid w:val="00AB1D2E"/>
    <w:rsid w:val="00AB685D"/>
    <w:rsid w:val="00B25DCF"/>
    <w:rsid w:val="00BB6FC3"/>
    <w:rsid w:val="00C028B6"/>
    <w:rsid w:val="00C02DE9"/>
    <w:rsid w:val="00C1636A"/>
    <w:rsid w:val="00C16B95"/>
    <w:rsid w:val="00C24B01"/>
    <w:rsid w:val="00C81748"/>
    <w:rsid w:val="00D508F5"/>
    <w:rsid w:val="00DA451C"/>
    <w:rsid w:val="00DB3658"/>
    <w:rsid w:val="00DC3007"/>
    <w:rsid w:val="00E07C97"/>
    <w:rsid w:val="00E143AC"/>
    <w:rsid w:val="00E32D75"/>
    <w:rsid w:val="00E6741B"/>
    <w:rsid w:val="00F15845"/>
    <w:rsid w:val="00F42C83"/>
    <w:rsid w:val="00F66785"/>
    <w:rsid w:val="00FD1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5F5"/>
    <w:pPr>
      <w:spacing w:after="200" w:line="276" w:lineRule="auto"/>
    </w:pPr>
    <w:rPr>
      <w:rFonts w:cs="Constantia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B1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B1D2E"/>
    <w:rPr>
      <w:rFonts w:ascii="Tahoma" w:hAnsi="Tahoma" w:cs="Tahoma"/>
      <w:sz w:val="16"/>
      <w:szCs w:val="16"/>
    </w:rPr>
  </w:style>
  <w:style w:type="paragraph" w:customStyle="1" w:styleId="c0">
    <w:name w:val="c0"/>
    <w:basedOn w:val="Normal"/>
    <w:uiPriority w:val="99"/>
    <w:rsid w:val="007B0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DefaultParagraphFont"/>
    <w:uiPriority w:val="99"/>
    <w:rsid w:val="007B04FF"/>
  </w:style>
  <w:style w:type="character" w:customStyle="1" w:styleId="apple-converted-space">
    <w:name w:val="apple-converted-space"/>
    <w:basedOn w:val="DefaultParagraphFont"/>
    <w:uiPriority w:val="99"/>
    <w:rsid w:val="007B04FF"/>
  </w:style>
  <w:style w:type="paragraph" w:customStyle="1" w:styleId="c3">
    <w:name w:val="c3"/>
    <w:basedOn w:val="Normal"/>
    <w:uiPriority w:val="99"/>
    <w:rsid w:val="007B0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DefaultParagraphFont"/>
    <w:uiPriority w:val="99"/>
    <w:rsid w:val="007B04FF"/>
  </w:style>
  <w:style w:type="character" w:customStyle="1" w:styleId="c7">
    <w:name w:val="c7"/>
    <w:basedOn w:val="DefaultParagraphFont"/>
    <w:uiPriority w:val="99"/>
    <w:rsid w:val="007B04FF"/>
  </w:style>
  <w:style w:type="paragraph" w:styleId="ListParagraph">
    <w:name w:val="List Paragraph"/>
    <w:basedOn w:val="Normal"/>
    <w:uiPriority w:val="99"/>
    <w:qFormat/>
    <w:rsid w:val="001849BD"/>
    <w:pPr>
      <w:ind w:left="720"/>
    </w:pPr>
  </w:style>
  <w:style w:type="paragraph" w:styleId="Header">
    <w:name w:val="header"/>
    <w:basedOn w:val="Normal"/>
    <w:link w:val="HeaderChar"/>
    <w:uiPriority w:val="99"/>
    <w:rsid w:val="008A0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A0C35"/>
  </w:style>
  <w:style w:type="paragraph" w:styleId="Footer">
    <w:name w:val="footer"/>
    <w:basedOn w:val="Normal"/>
    <w:link w:val="FooterChar"/>
    <w:uiPriority w:val="99"/>
    <w:rsid w:val="008A0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A0C35"/>
  </w:style>
  <w:style w:type="paragraph" w:styleId="NormalWeb">
    <w:name w:val="Normal (Web)"/>
    <w:basedOn w:val="Normal"/>
    <w:uiPriority w:val="99"/>
    <w:semiHidden/>
    <w:rsid w:val="008A0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977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71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71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71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71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7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977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71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977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440</TotalTime>
  <Pages>7</Pages>
  <Words>810</Words>
  <Characters>4622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Завуч</cp:lastModifiedBy>
  <cp:revision>28</cp:revision>
  <cp:lastPrinted>2013-12-16T07:45:00Z</cp:lastPrinted>
  <dcterms:created xsi:type="dcterms:W3CDTF">2013-11-11T14:59:00Z</dcterms:created>
  <dcterms:modified xsi:type="dcterms:W3CDTF">2013-12-16T07:48:00Z</dcterms:modified>
</cp:coreProperties>
</file>